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E484D" w:rsidRPr="00656E2D" w:rsidRDefault="005E484D" w:rsidP="0058627C">
      <w:pPr>
        <w:rPr>
          <w:rFonts w:cs="Open Sans"/>
          <w:szCs w:val="20"/>
        </w:rPr>
      </w:pPr>
    </w:p>
    <w:sectPr w:rsidR="005E484D" w:rsidRPr="00656E2D" w:rsidSect="009C16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1701" w:left="1134" w:header="28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C1694" w:rsidRDefault="009C1694" w:rsidP="0063032A">
      <w:pPr>
        <w:spacing w:after="0" w:line="240" w:lineRule="auto"/>
      </w:pPr>
      <w:r>
        <w:separator/>
      </w:r>
    </w:p>
  </w:endnote>
  <w:endnote w:type="continuationSeparator" w:id="0">
    <w:p w:rsidR="009C1694" w:rsidRDefault="009C1694" w:rsidP="00630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Open Sans ExtraBold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 Light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Open Sans SemiBold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943AB" w:rsidRDefault="004943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8"/>
      <w:gridCol w:w="3544"/>
      <w:gridCol w:w="992"/>
    </w:tblGrid>
    <w:tr w:rsidR="00A64A85" w:rsidTr="00A64A85">
      <w:trPr>
        <w:trHeight w:val="58"/>
      </w:trPr>
      <w:tc>
        <w:tcPr>
          <w:tcW w:w="5098" w:type="dxa"/>
          <w:vAlign w:val="bottom"/>
        </w:tcPr>
        <w:p w:rsidR="00A64A85" w:rsidRPr="00BD692E" w:rsidRDefault="00A64A85" w:rsidP="008579B1">
          <w:pPr>
            <w:pStyle w:val="QuadionMembrete-piedepagina"/>
            <w:rPr>
              <w:color w:val="007294"/>
            </w:rPr>
          </w:pPr>
          <w:r w:rsidRPr="00EA57F0">
            <w:rPr>
              <w:rStyle w:val="QuadionMembrete-labelpiedepaginaChar"/>
            </w:rPr>
            <w:t>Dir.</w:t>
          </w:r>
          <w:r>
            <w:rPr>
              <w:color w:val="007294"/>
            </w:rPr>
            <w:t xml:space="preserve"> </w:t>
          </w:r>
          <w:r w:rsidRPr="00EA57F0">
            <w:t>Lavalle 1625 piso 8, CABA, C1048, Argentina</w:t>
          </w:r>
        </w:p>
      </w:tc>
      <w:tc>
        <w:tcPr>
          <w:tcW w:w="3544" w:type="dxa"/>
        </w:tcPr>
        <w:p w:rsidR="00A64A85" w:rsidRPr="00A64A85" w:rsidRDefault="00A64A85" w:rsidP="00EA57F0">
          <w:pPr>
            <w:pStyle w:val="QuadionMembrete-labelpiedepagina"/>
            <w:rPr>
              <w:b/>
              <w:bCs/>
            </w:rPr>
          </w:pPr>
          <w:r w:rsidRPr="00EA57F0">
            <w:t>Tel</w:t>
          </w:r>
          <w:r w:rsidRPr="00EA57F0">
            <w:rPr>
              <w:rStyle w:val="QuadionMembrete-piedepaginaChar"/>
              <w:color w:val="auto"/>
            </w:rPr>
            <w:t>. +54.11.5031.2930</w:t>
          </w:r>
        </w:p>
      </w:tc>
      <w:tc>
        <w:tcPr>
          <w:tcW w:w="992" w:type="dxa"/>
          <w:vAlign w:val="bottom"/>
        </w:tcPr>
        <w:p w:rsidR="00A64A85" w:rsidRPr="00CE3B15" w:rsidRDefault="00A64A85" w:rsidP="00EA57F0">
          <w:pPr>
            <w:pStyle w:val="QuadionMembrete-piedepagina"/>
          </w:pPr>
          <w:r w:rsidRPr="00EA57F0">
            <w:rPr>
              <w:rStyle w:val="QuadionMembrete-labelpiedepaginaChar"/>
            </w:rPr>
            <w:t>p.</w:t>
          </w:r>
          <w:r w:rsidRPr="00CE3B15">
            <w:fldChar w:fldCharType="begin"/>
          </w:r>
          <w:r w:rsidRPr="00CE3B15">
            <w:instrText xml:space="preserve"> PAGE  \* Arabic  \* MERGEFORMAT </w:instrText>
          </w:r>
          <w:r w:rsidRPr="00CE3B15">
            <w:fldChar w:fldCharType="separate"/>
          </w:r>
          <w:r w:rsidRPr="00CE3B15">
            <w:t>1</w:t>
          </w:r>
          <w:r w:rsidRPr="00CE3B15">
            <w:fldChar w:fldCharType="end"/>
          </w:r>
          <w:r w:rsidRPr="00CE3B15">
            <w:t xml:space="preserve"> </w:t>
          </w:r>
          <w:r w:rsidRPr="00EA57F0">
            <w:t>/</w:t>
          </w:r>
          <w:r w:rsidRPr="00CE3B15">
            <w:t xml:space="preserve"> </w:t>
          </w:r>
          <w:fldSimple w:instr=" NUMPAGES  \* Arabic  \* MERGEFORMAT ">
            <w:r w:rsidRPr="00CE3B15">
              <w:t>1</w:t>
            </w:r>
          </w:fldSimple>
        </w:p>
      </w:tc>
    </w:tr>
  </w:tbl>
  <w:p w:rsidR="0063032A" w:rsidRDefault="0063032A" w:rsidP="006303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943AB" w:rsidRDefault="004943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C1694" w:rsidRDefault="009C1694" w:rsidP="0063032A">
      <w:pPr>
        <w:spacing w:after="0" w:line="240" w:lineRule="auto"/>
      </w:pPr>
      <w:r>
        <w:separator/>
      </w:r>
    </w:p>
  </w:footnote>
  <w:footnote w:type="continuationSeparator" w:id="0">
    <w:p w:rsidR="009C1694" w:rsidRDefault="009C1694" w:rsidP="00630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3032A" w:rsidRDefault="0000000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0;width:441.15pt;height:314.9pt;z-index:-251650048;mso-position-horizontal:center;mso-position-horizontal-relative:margin;mso-position-vertical:center;mso-position-vertical-relative:margin" o:allowincell="f">
          <v:imagedata r:id="rId1" o:title="marca 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8"/>
      <w:gridCol w:w="5245"/>
    </w:tblGrid>
    <w:tr w:rsidR="0063032A" w:rsidRPr="004F5A42" w:rsidTr="00B75D61">
      <w:trPr>
        <w:trHeight w:val="454"/>
        <w:jc w:val="center"/>
      </w:trPr>
      <w:tc>
        <w:tcPr>
          <w:tcW w:w="4678" w:type="dxa"/>
          <w:vAlign w:val="bottom"/>
        </w:tcPr>
        <w:p w:rsidR="0063032A" w:rsidRPr="00D30066" w:rsidRDefault="00D30066" w:rsidP="008579B1">
          <w:pPr>
            <w:pStyle w:val="QuadionMembrete-Razonsocial"/>
            <w:rPr>
              <w:rFonts w:cs="Open Sans ExtraBold"/>
              <w:b/>
              <w:bCs/>
              <w:szCs w:val="32"/>
            </w:rPr>
          </w:pPr>
          <w:r w:rsidRPr="008579B1">
            <w:t xml:space="preserve">SDBL </w:t>
          </w:r>
          <w:r w:rsidRPr="00D30066">
            <w:rPr>
              <w:rFonts w:cs="Open Sans ExtraBold"/>
              <w:b/>
              <w:bCs/>
              <w:szCs w:val="32"/>
            </w:rPr>
            <w:t>SRL</w:t>
          </w:r>
        </w:p>
      </w:tc>
      <w:tc>
        <w:tcPr>
          <w:tcW w:w="5245" w:type="dxa"/>
          <w:vAlign w:val="bottom"/>
        </w:tcPr>
        <w:p w:rsidR="0063032A" w:rsidRPr="004F5A42" w:rsidRDefault="0063032A" w:rsidP="008579B1">
          <w:pPr>
            <w:pStyle w:val="QuadionMembrete-labelderecha"/>
          </w:pPr>
          <w:r>
            <w:t>c</w:t>
          </w:r>
          <w:r w:rsidRPr="004F5A42">
            <w:t>ódigo</w:t>
          </w:r>
        </w:p>
      </w:tc>
    </w:tr>
    <w:tr w:rsidR="0063032A" w:rsidRPr="004F5A42" w:rsidTr="00B75D61">
      <w:trPr>
        <w:trHeight w:val="234"/>
        <w:jc w:val="center"/>
      </w:trPr>
      <w:tc>
        <w:tcPr>
          <w:tcW w:w="4678" w:type="dxa"/>
          <w:vAlign w:val="bottom"/>
        </w:tcPr>
        <w:p w:rsidR="0063032A" w:rsidRPr="00D30066" w:rsidRDefault="00D30066" w:rsidP="008579B1">
          <w:pPr>
            <w:pStyle w:val="QuadionMembrete-TituloCuit"/>
          </w:pPr>
          <w:r w:rsidRPr="00D30066">
            <w:t>CUIT: 30-70902951-3</w:t>
          </w:r>
        </w:p>
      </w:tc>
      <w:tc>
        <w:tcPr>
          <w:tcW w:w="5245" w:type="dxa"/>
          <w:vAlign w:val="bottom"/>
        </w:tcPr>
        <w:p w:rsidR="0063032A" w:rsidRPr="004F5A42" w:rsidRDefault="0063032A" w:rsidP="008579B1">
          <w:pPr>
            <w:pStyle w:val="QuadionMembrete-codigofecha"/>
          </w:pPr>
          <w:r>
            <w:rPr>
              <w:rFonts w:ascii="Open Sans Light" w:hAnsi="Open Sans Light" w:cs="Open Sans Light"/>
              <w:noProof/>
              <w:color w:val="007294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40AEEE5" wp14:editId="227B93B2">
                    <wp:simplePos x="0" y="0"/>
                    <wp:positionH relativeFrom="column">
                      <wp:posOffset>1965325</wp:posOffset>
                    </wp:positionH>
                    <wp:positionV relativeFrom="paragraph">
                      <wp:posOffset>174625</wp:posOffset>
                    </wp:positionV>
                    <wp:extent cx="1242060" cy="0"/>
                    <wp:effectExtent l="0" t="0" r="0" b="0"/>
                    <wp:wrapNone/>
                    <wp:docPr id="738461440" name="Straight Connector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124206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7EE8FFFE" id="Straight Connector 3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75pt,13.75pt" to="252.5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" strokecolor="#747070 [1614]" strokeweight=".5pt">
                    <v:stroke joinstyle="miter"/>
                  </v:line>
                </w:pict>
              </mc:Fallback>
            </mc:AlternateContent>
          </w:r>
          <w:r w:rsidR="00830F79">
            <w:t>---</w:t>
          </w:r>
        </w:p>
      </w:tc>
    </w:tr>
    <w:tr w:rsidR="0063032A" w:rsidRPr="004F5A42" w:rsidTr="00B75D61">
      <w:trPr>
        <w:trHeight w:val="354"/>
        <w:jc w:val="center"/>
      </w:trPr>
      <w:tc>
        <w:tcPr>
          <w:tcW w:w="4678" w:type="dxa"/>
          <w:vAlign w:val="bottom"/>
        </w:tcPr>
        <w:p w:rsidR="0063032A" w:rsidRPr="004F5A42" w:rsidRDefault="0063032A" w:rsidP="008579B1">
          <w:pPr>
            <w:pStyle w:val="QuadionMembrete-labelizquierda"/>
          </w:pPr>
          <w:r w:rsidRPr="008579B1">
            <w:t>título</w:t>
          </w:r>
        </w:p>
      </w:tc>
      <w:tc>
        <w:tcPr>
          <w:tcW w:w="5245" w:type="dxa"/>
          <w:vAlign w:val="bottom"/>
        </w:tcPr>
        <w:p w:rsidR="0063032A" w:rsidRPr="004F5A42" w:rsidRDefault="0063032A" w:rsidP="008579B1">
          <w:pPr>
            <w:pStyle w:val="QuadionMembrete-labelderecha"/>
          </w:pPr>
          <w:r>
            <w:t>fecha</w:t>
          </w:r>
        </w:p>
      </w:tc>
    </w:tr>
    <w:tr w:rsidR="0063032A" w:rsidRPr="004F5A42" w:rsidTr="00B75D61">
      <w:trPr>
        <w:trHeight w:val="132"/>
        <w:jc w:val="center"/>
      </w:trPr>
      <w:tc>
        <w:tcPr>
          <w:tcW w:w="4678" w:type="dxa"/>
          <w:vAlign w:val="bottom"/>
        </w:tcPr>
        <w:p w:rsidR="0063032A" w:rsidRPr="008579B1" w:rsidRDefault="00830F79" w:rsidP="008579B1">
          <w:pPr>
            <w:pStyle w:val="QuadionMembrete-TituloCuit"/>
          </w:pPr>
          <w:r>
            <w:t>Poner título del documento aquí</w:t>
          </w:r>
        </w:p>
      </w:tc>
      <w:tc>
        <w:tcPr>
          <w:tcW w:w="5245" w:type="dxa"/>
          <w:vAlign w:val="bottom"/>
        </w:tcPr>
        <w:p w:rsidR="0063032A" w:rsidRPr="004F5A42" w:rsidRDefault="0063032A" w:rsidP="008579B1">
          <w:pPr>
            <w:pStyle w:val="QuadionMembrete-codigofecha"/>
          </w:pPr>
          <w:r>
            <w:rPr>
              <w:rFonts w:ascii="Open Sans Light" w:hAnsi="Open Sans Light" w:cs="Open Sans Light"/>
              <w:noProof/>
              <w:color w:val="007294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6EDDCBD" wp14:editId="4E3A1E6B">
                    <wp:simplePos x="0" y="0"/>
                    <wp:positionH relativeFrom="column">
                      <wp:posOffset>1993265</wp:posOffset>
                    </wp:positionH>
                    <wp:positionV relativeFrom="paragraph">
                      <wp:posOffset>172720</wp:posOffset>
                    </wp:positionV>
                    <wp:extent cx="1242060" cy="0"/>
                    <wp:effectExtent l="0" t="0" r="0" b="0"/>
                    <wp:wrapNone/>
                    <wp:docPr id="353129115" name="Straight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242060" cy="0"/>
                            </a:xfrm>
                            <a:prstGeom prst="line">
                              <a:avLst/>
                            </a:prstGeom>
                            <a:ln w="31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616DB0D7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95pt,13.6pt" to="254.7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" strokecolor="#747070 [1614]" strokeweight=".25pt">
                    <v:stroke joinstyle="miter"/>
                  </v:line>
                </w:pict>
              </mc:Fallback>
            </mc:AlternateContent>
          </w:r>
          <w:r>
            <w:t>yyyy</w:t>
          </w:r>
          <w:r w:rsidR="00830F79">
            <w:t>.mmm.dd</w:t>
          </w:r>
        </w:p>
      </w:tc>
    </w:tr>
  </w:tbl>
  <w:p w:rsidR="00D30066" w:rsidRDefault="00D30066">
    <w:pPr>
      <w:pStyle w:val="Header"/>
      <w:rPr>
        <w:noProof/>
      </w:rPr>
    </w:pPr>
    <w:r w:rsidRPr="00D30066">
      <w:rPr>
        <w:rFonts w:cs="Open Sans"/>
        <w:noProof/>
        <w:szCs w:val="2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9DDD898" wp14:editId="4ECB439E">
              <wp:simplePos x="0" y="0"/>
              <wp:positionH relativeFrom="column">
                <wp:posOffset>-22860</wp:posOffset>
              </wp:positionH>
              <wp:positionV relativeFrom="paragraph">
                <wp:posOffset>-2375</wp:posOffset>
              </wp:positionV>
              <wp:extent cx="3763010" cy="0"/>
              <wp:effectExtent l="0" t="0" r="0" b="0"/>
              <wp:wrapNone/>
              <wp:docPr id="1112865506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6301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70C51A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pt,-.2pt" to="294.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" strokecolor="#747070 [1614]" strokeweight=".2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1" locked="0" layoutInCell="1" allowOverlap="1" wp14:anchorId="5BEA8CA0" wp14:editId="5021CA6A">
          <wp:simplePos x="0" y="0"/>
          <wp:positionH relativeFrom="column">
            <wp:posOffset>-22225</wp:posOffset>
          </wp:positionH>
          <wp:positionV relativeFrom="page">
            <wp:posOffset>-5232</wp:posOffset>
          </wp:positionV>
          <wp:extent cx="2163555" cy="226695"/>
          <wp:effectExtent l="0" t="0" r="8255" b="1905"/>
          <wp:wrapNone/>
          <wp:docPr id="1720480895" name="Picture 17204808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341"/>
                  <a:stretch/>
                </pic:blipFill>
                <pic:spPr bwMode="auto">
                  <a:xfrm>
                    <a:off x="0" y="0"/>
                    <a:ext cx="2163555" cy="2266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3032A" w:rsidRDefault="006303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3032A" w:rsidRDefault="0000000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441.15pt;height:314.9pt;z-index:-251651072;mso-position-horizontal:center;mso-position-horizontal-relative:margin;mso-position-vertical:center;mso-position-vertical-relative:margin" o:allowincell="f">
          <v:imagedata r:id="rId1" o:title="marca 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E508E"/>
    <w:multiLevelType w:val="multilevel"/>
    <w:tmpl w:val="395A9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6464E"/>
    <w:multiLevelType w:val="multilevel"/>
    <w:tmpl w:val="A5704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E5E45"/>
    <w:multiLevelType w:val="multilevel"/>
    <w:tmpl w:val="8462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59346C"/>
    <w:multiLevelType w:val="multilevel"/>
    <w:tmpl w:val="BDF84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1F428D"/>
    <w:multiLevelType w:val="multilevel"/>
    <w:tmpl w:val="B188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E662BC"/>
    <w:multiLevelType w:val="multilevel"/>
    <w:tmpl w:val="0C5EB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F1067A"/>
    <w:multiLevelType w:val="hybridMultilevel"/>
    <w:tmpl w:val="3774B018"/>
    <w:lvl w:ilvl="0" w:tplc="ACF002E4">
      <w:start w:val="1"/>
      <w:numFmt w:val="bullet"/>
      <w:pStyle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456BC2"/>
    <w:multiLevelType w:val="multilevel"/>
    <w:tmpl w:val="8140E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654862"/>
    <w:multiLevelType w:val="multilevel"/>
    <w:tmpl w:val="49049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0F2151"/>
    <w:multiLevelType w:val="multilevel"/>
    <w:tmpl w:val="95263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55A63"/>
    <w:multiLevelType w:val="hybridMultilevel"/>
    <w:tmpl w:val="6C6E4F40"/>
    <w:lvl w:ilvl="0" w:tplc="D3B678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C26E7E"/>
    <w:multiLevelType w:val="multilevel"/>
    <w:tmpl w:val="5024C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FA11BC"/>
    <w:multiLevelType w:val="multilevel"/>
    <w:tmpl w:val="F89E4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1A262E"/>
    <w:multiLevelType w:val="multilevel"/>
    <w:tmpl w:val="D96C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EF404B"/>
    <w:multiLevelType w:val="multilevel"/>
    <w:tmpl w:val="A308D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4789926">
    <w:abstractNumId w:val="5"/>
  </w:num>
  <w:num w:numId="2" w16cid:durableId="1804885690">
    <w:abstractNumId w:val="0"/>
  </w:num>
  <w:num w:numId="3" w16cid:durableId="1152477798">
    <w:abstractNumId w:val="3"/>
  </w:num>
  <w:num w:numId="4" w16cid:durableId="740130790">
    <w:abstractNumId w:val="4"/>
  </w:num>
  <w:num w:numId="5" w16cid:durableId="1762212995">
    <w:abstractNumId w:val="7"/>
  </w:num>
  <w:num w:numId="6" w16cid:durableId="837043048">
    <w:abstractNumId w:val="11"/>
  </w:num>
  <w:num w:numId="7" w16cid:durableId="481503440">
    <w:abstractNumId w:val="8"/>
  </w:num>
  <w:num w:numId="8" w16cid:durableId="1999654348">
    <w:abstractNumId w:val="9"/>
  </w:num>
  <w:num w:numId="9" w16cid:durableId="1065756454">
    <w:abstractNumId w:val="12"/>
  </w:num>
  <w:num w:numId="10" w16cid:durableId="221597409">
    <w:abstractNumId w:val="14"/>
  </w:num>
  <w:num w:numId="11" w16cid:durableId="1579898374">
    <w:abstractNumId w:val="13"/>
  </w:num>
  <w:num w:numId="12" w16cid:durableId="2055886615">
    <w:abstractNumId w:val="2"/>
  </w:num>
  <w:num w:numId="13" w16cid:durableId="1405494417">
    <w:abstractNumId w:val="1"/>
  </w:num>
  <w:num w:numId="14" w16cid:durableId="913784754">
    <w:abstractNumId w:val="10"/>
  </w:num>
  <w:num w:numId="15" w16cid:durableId="19643392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313"/>
    <w:rsid w:val="00353F41"/>
    <w:rsid w:val="003C0A82"/>
    <w:rsid w:val="004943AB"/>
    <w:rsid w:val="004F2985"/>
    <w:rsid w:val="0058627C"/>
    <w:rsid w:val="005E484D"/>
    <w:rsid w:val="00614D7B"/>
    <w:rsid w:val="006222AC"/>
    <w:rsid w:val="0063032A"/>
    <w:rsid w:val="00656E2D"/>
    <w:rsid w:val="0068708A"/>
    <w:rsid w:val="00735871"/>
    <w:rsid w:val="00757678"/>
    <w:rsid w:val="00777539"/>
    <w:rsid w:val="00830F79"/>
    <w:rsid w:val="008579B1"/>
    <w:rsid w:val="00894238"/>
    <w:rsid w:val="009C1694"/>
    <w:rsid w:val="00A57FCF"/>
    <w:rsid w:val="00A64A85"/>
    <w:rsid w:val="00B75D61"/>
    <w:rsid w:val="00B87B60"/>
    <w:rsid w:val="00C90EE3"/>
    <w:rsid w:val="00CA101E"/>
    <w:rsid w:val="00D2685E"/>
    <w:rsid w:val="00D30066"/>
    <w:rsid w:val="00D453F3"/>
    <w:rsid w:val="00DD7038"/>
    <w:rsid w:val="00DE54E0"/>
    <w:rsid w:val="00DE7F90"/>
    <w:rsid w:val="00E80313"/>
    <w:rsid w:val="00EA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4A5C405-6EFC-4A93-B8EF-F649B3849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F79"/>
    <w:pPr>
      <w:spacing w:after="113" w:line="276" w:lineRule="auto"/>
      <w:contextualSpacing/>
    </w:pPr>
    <w:rPr>
      <w:rFonts w:ascii="Open Sans" w:hAnsi="Open Sans"/>
      <w:sz w:val="20"/>
    </w:rPr>
  </w:style>
  <w:style w:type="paragraph" w:styleId="Heading1">
    <w:name w:val="heading 1"/>
    <w:basedOn w:val="Normal"/>
    <w:link w:val="Heading1Char"/>
    <w:uiPriority w:val="9"/>
    <w:qFormat/>
    <w:rsid w:val="00830F79"/>
    <w:pPr>
      <w:keepNext/>
      <w:spacing w:before="113" w:line="240" w:lineRule="auto"/>
      <w:outlineLvl w:val="0"/>
    </w:pPr>
    <w:rPr>
      <w:rFonts w:ascii="Open Sans ExtraBold" w:eastAsia="Times New Roman" w:hAnsi="Open Sans ExtraBold" w:cs="Times New Roman"/>
      <w:bCs/>
      <w:color w:val="008AB0"/>
      <w:kern w:val="36"/>
      <w:sz w:val="32"/>
      <w:szCs w:val="48"/>
      <w:lang w:eastAsia="es-AR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0F79"/>
    <w:pPr>
      <w:keepNext/>
      <w:keepLines/>
      <w:spacing w:before="113" w:after="0"/>
      <w:outlineLvl w:val="1"/>
    </w:pPr>
    <w:rPr>
      <w:rFonts w:eastAsiaTheme="majorEastAsia" w:cstheme="majorBidi"/>
      <w:b/>
      <w:color w:val="008AB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F79"/>
    <w:pPr>
      <w:keepNext/>
      <w:keepLines/>
      <w:spacing w:before="113" w:after="0" w:line="360" w:lineRule="auto"/>
      <w:contextualSpacing w:val="0"/>
      <w:outlineLvl w:val="2"/>
    </w:pPr>
    <w:rPr>
      <w:rFonts w:eastAsiaTheme="majorEastAsia" w:cstheme="majorBidi"/>
      <w:b/>
      <w:color w:val="008AB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03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32A"/>
  </w:style>
  <w:style w:type="paragraph" w:styleId="Footer">
    <w:name w:val="footer"/>
    <w:basedOn w:val="Normal"/>
    <w:link w:val="FooterChar"/>
    <w:uiPriority w:val="99"/>
    <w:unhideWhenUsed/>
    <w:rsid w:val="006303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32A"/>
  </w:style>
  <w:style w:type="table" w:styleId="TableGrid">
    <w:name w:val="Table Grid"/>
    <w:basedOn w:val="TableNormal"/>
    <w:uiPriority w:val="39"/>
    <w:rsid w:val="00630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30F79"/>
    <w:rPr>
      <w:rFonts w:ascii="Open Sans ExtraBold" w:eastAsia="Times New Roman" w:hAnsi="Open Sans ExtraBold" w:cs="Times New Roman"/>
      <w:bCs/>
      <w:color w:val="008AB0"/>
      <w:kern w:val="36"/>
      <w:sz w:val="32"/>
      <w:szCs w:val="48"/>
      <w:lang w:eastAsia="es-AR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E484D"/>
    <w:rPr>
      <w:color w:val="000080"/>
      <w:u w:val="single"/>
    </w:rPr>
  </w:style>
  <w:style w:type="paragraph" w:customStyle="1" w:styleId="western">
    <w:name w:val="western"/>
    <w:basedOn w:val="Normal"/>
    <w:rsid w:val="005E484D"/>
    <w:pPr>
      <w:spacing w:before="100" w:beforeAutospacing="1" w:line="288" w:lineRule="auto"/>
    </w:pPr>
    <w:rPr>
      <w:rFonts w:ascii="Tahoma" w:eastAsia="Times New Roman" w:hAnsi="Tahoma" w:cs="Tahoma"/>
      <w:kern w:val="0"/>
      <w:sz w:val="16"/>
      <w:szCs w:val="16"/>
      <w:lang w:eastAsia="es-AR"/>
      <w14:ligatures w14:val="none"/>
    </w:rPr>
  </w:style>
  <w:style w:type="paragraph" w:customStyle="1" w:styleId="Textbody">
    <w:name w:val="Text body"/>
    <w:basedOn w:val="Normal"/>
    <w:rsid w:val="00D453F3"/>
    <w:pPr>
      <w:widowControl w:val="0"/>
      <w:suppressAutoHyphens/>
      <w:autoSpaceDN w:val="0"/>
      <w:spacing w:line="288" w:lineRule="auto"/>
      <w:textAlignment w:val="baseline"/>
    </w:pPr>
    <w:rPr>
      <w:rFonts w:ascii="Tahoma" w:eastAsia="Tahoma" w:hAnsi="Tahoma" w:cs="Tahoma"/>
      <w:kern w:val="3"/>
      <w:sz w:val="16"/>
      <w:szCs w:val="24"/>
      <w:lang w:eastAsia="es-AR" w:bidi="es-AR"/>
      <w14:ligatures w14:val="none"/>
    </w:rPr>
  </w:style>
  <w:style w:type="paragraph" w:styleId="ListParagraph">
    <w:name w:val="List Paragraph"/>
    <w:basedOn w:val="Normal"/>
    <w:uiPriority w:val="34"/>
    <w:qFormat/>
    <w:rsid w:val="00D453F3"/>
    <w:pPr>
      <w:ind w:left="720"/>
    </w:pPr>
  </w:style>
  <w:style w:type="paragraph" w:customStyle="1" w:styleId="QuadionMembrete-Razonsocial">
    <w:name w:val="Quadion Membrete - Razon social"/>
    <w:qFormat/>
    <w:rsid w:val="008579B1"/>
    <w:pPr>
      <w:spacing w:after="0" w:line="240" w:lineRule="auto"/>
      <w:ind w:left="26"/>
    </w:pPr>
    <w:rPr>
      <w:rFonts w:ascii="Open Sans ExtraBold" w:hAnsi="Open Sans ExtraBold"/>
      <w:color w:val="007294"/>
      <w:sz w:val="32"/>
    </w:rPr>
  </w:style>
  <w:style w:type="paragraph" w:customStyle="1" w:styleId="QuadionMembrete-TituloCuit">
    <w:name w:val="Quadion Membrete - Titulo / Cuit"/>
    <w:qFormat/>
    <w:rsid w:val="008579B1"/>
    <w:pPr>
      <w:spacing w:after="0" w:line="240" w:lineRule="auto"/>
    </w:pPr>
    <w:rPr>
      <w:rFonts w:ascii="Open Sans" w:hAnsi="Open Sans" w:cs="Open Sans"/>
      <w:sz w:val="20"/>
      <w:szCs w:val="20"/>
    </w:rPr>
  </w:style>
  <w:style w:type="paragraph" w:customStyle="1" w:styleId="QuadionMembrete-codigofecha">
    <w:name w:val="Quadion Membrete - codigo / fecha"/>
    <w:basedOn w:val="QuadionMembrete-TituloCuit"/>
    <w:qFormat/>
    <w:rsid w:val="008579B1"/>
    <w:pPr>
      <w:jc w:val="right"/>
    </w:pPr>
  </w:style>
  <w:style w:type="paragraph" w:customStyle="1" w:styleId="QuadionMembrete-labelizquierda">
    <w:name w:val="Quadion Membrete - label izquierda"/>
    <w:qFormat/>
    <w:rsid w:val="008579B1"/>
    <w:pPr>
      <w:spacing w:after="0" w:line="240" w:lineRule="auto"/>
    </w:pPr>
    <w:rPr>
      <w:rFonts w:ascii="Open Sans Light" w:hAnsi="Open Sans Light" w:cs="Open Sans"/>
      <w:color w:val="007294"/>
      <w:sz w:val="20"/>
      <w:szCs w:val="20"/>
    </w:rPr>
  </w:style>
  <w:style w:type="paragraph" w:customStyle="1" w:styleId="QuadionMembrete-labelderecha">
    <w:name w:val="Quadion Membrete - label derecha"/>
    <w:basedOn w:val="QuadionMembrete-labelizquierda"/>
    <w:qFormat/>
    <w:rsid w:val="008579B1"/>
    <w:pPr>
      <w:jc w:val="right"/>
    </w:pPr>
  </w:style>
  <w:style w:type="paragraph" w:customStyle="1" w:styleId="QuadionMembrete-piedepagina">
    <w:name w:val="Quadion Membrete - pie de pagina"/>
    <w:link w:val="QuadionMembrete-piedepaginaChar"/>
    <w:qFormat/>
    <w:rsid w:val="008579B1"/>
    <w:pPr>
      <w:tabs>
        <w:tab w:val="center" w:pos="4295"/>
      </w:tabs>
      <w:spacing w:after="0" w:line="240" w:lineRule="auto"/>
    </w:pPr>
    <w:rPr>
      <w:rFonts w:ascii="Open Sans" w:hAnsi="Open Sans" w:cs="Open Sans"/>
      <w:sz w:val="20"/>
      <w:szCs w:val="20"/>
    </w:rPr>
  </w:style>
  <w:style w:type="paragraph" w:customStyle="1" w:styleId="QuadionMembrete-numerodepagina">
    <w:name w:val="Quadion Membrete - numero de pagina"/>
    <w:basedOn w:val="QuadionMembrete-piedepagina"/>
    <w:qFormat/>
    <w:rsid w:val="008579B1"/>
    <w:pPr>
      <w:jc w:val="right"/>
    </w:pPr>
  </w:style>
  <w:style w:type="paragraph" w:customStyle="1" w:styleId="QuadionMembrete-labelpiedepagina">
    <w:name w:val="Quadion Membrete - label pie de pagina"/>
    <w:basedOn w:val="QuadionMembrete-piedepagina"/>
    <w:link w:val="QuadionMembrete-labelpiedepaginaChar"/>
    <w:qFormat/>
    <w:rsid w:val="00EA57F0"/>
    <w:rPr>
      <w:rFonts w:ascii="Open Sans ExtraBold" w:hAnsi="Open Sans ExtraBold"/>
      <w:color w:val="007294"/>
    </w:rPr>
  </w:style>
  <w:style w:type="character" w:customStyle="1" w:styleId="QuadionMembrete-piedepaginaChar">
    <w:name w:val="Quadion Membrete - pie de pagina Char"/>
    <w:basedOn w:val="DefaultParagraphFont"/>
    <w:link w:val="QuadionMembrete-piedepagina"/>
    <w:rsid w:val="00EA57F0"/>
    <w:rPr>
      <w:rFonts w:ascii="Open Sans" w:hAnsi="Open Sans" w:cs="Open Sans"/>
      <w:sz w:val="20"/>
      <w:szCs w:val="20"/>
    </w:rPr>
  </w:style>
  <w:style w:type="character" w:customStyle="1" w:styleId="QuadionMembrete-labelpiedepaginaChar">
    <w:name w:val="Quadion Membrete - label pie de pagina Char"/>
    <w:basedOn w:val="QuadionMembrete-piedepaginaChar"/>
    <w:link w:val="QuadionMembrete-labelpiedepagina"/>
    <w:rsid w:val="00EA57F0"/>
    <w:rPr>
      <w:rFonts w:ascii="Open Sans ExtraBold" w:hAnsi="Open Sans ExtraBold" w:cs="Open Sans"/>
      <w:color w:val="007294"/>
      <w:sz w:val="20"/>
      <w:szCs w:val="20"/>
    </w:rPr>
  </w:style>
  <w:style w:type="paragraph" w:customStyle="1" w:styleId="Bullet">
    <w:name w:val="Bullet"/>
    <w:qFormat/>
    <w:rsid w:val="00830F79"/>
    <w:pPr>
      <w:numPr>
        <w:numId w:val="15"/>
      </w:numPr>
      <w:spacing w:after="170" w:line="276" w:lineRule="auto"/>
      <w:contextualSpacing/>
    </w:pPr>
    <w:rPr>
      <w:rFonts w:ascii="Open Sans" w:eastAsia="Times New Roman" w:hAnsi="Open Sans" w:cs="Open Sans"/>
      <w:kern w:val="36"/>
      <w:sz w:val="20"/>
      <w:szCs w:val="20"/>
      <w:lang w:eastAsia="es-AR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0F79"/>
    <w:rPr>
      <w:rFonts w:ascii="Open Sans" w:eastAsiaTheme="majorEastAsia" w:hAnsi="Open Sans" w:cstheme="majorBidi"/>
      <w:b/>
      <w:color w:val="008AB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F79"/>
    <w:rPr>
      <w:rFonts w:ascii="Open Sans" w:eastAsiaTheme="majorEastAsia" w:hAnsi="Open Sans" w:cstheme="majorBidi"/>
      <w:b/>
      <w:color w:val="008AB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F79"/>
    <w:pPr>
      <w:numPr>
        <w:ilvl w:val="1"/>
      </w:numPr>
    </w:pPr>
    <w:rPr>
      <w:rFonts w:ascii="Open Sans SemiBold" w:eastAsiaTheme="minorEastAsia" w:hAnsi="Open Sans SemiBold"/>
      <w:spacing w:val="15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830F79"/>
    <w:rPr>
      <w:rFonts w:ascii="Open Sans SemiBold" w:eastAsiaTheme="minorEastAsia" w:hAnsi="Open Sans SemiBold"/>
      <w:spacing w:val="15"/>
      <w:sz w:val="40"/>
    </w:rPr>
  </w:style>
  <w:style w:type="paragraph" w:styleId="Title">
    <w:name w:val="Title"/>
    <w:basedOn w:val="Normal"/>
    <w:next w:val="Normal"/>
    <w:link w:val="TitleChar"/>
    <w:uiPriority w:val="10"/>
    <w:qFormat/>
    <w:rsid w:val="00830F79"/>
    <w:pPr>
      <w:spacing w:before="227" w:after="0"/>
    </w:pPr>
    <w:rPr>
      <w:rFonts w:ascii="Open Sans ExtraBold" w:eastAsiaTheme="majorEastAsia" w:hAnsi="Open Sans ExtraBold" w:cstheme="majorBidi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0F79"/>
    <w:rPr>
      <w:rFonts w:ascii="Open Sans ExtraBold" w:eastAsiaTheme="majorEastAsia" w:hAnsi="Open Sans ExtraBold" w:cstheme="majorBidi"/>
      <w:spacing w:val="-10"/>
      <w:kern w:val="28"/>
      <w:sz w:val="4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23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i\Downloads\Template%20Membrete%20SDBL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60872-03DA-4783-95A1-807DA6E2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Membrete SDBL (1).dotx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Garcia</dc:creator>
  <cp:keywords/>
  <dc:description/>
  <cp:lastModifiedBy>Sebastian Garcia</cp:lastModifiedBy>
  <cp:revision>1</cp:revision>
  <dcterms:created xsi:type="dcterms:W3CDTF">2024-02-05T20:53:00Z</dcterms:created>
  <dcterms:modified xsi:type="dcterms:W3CDTF">2024-02-05T20:54:00Z</dcterms:modified>
</cp:coreProperties>
</file>